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98F47" w14:textId="77777777" w:rsidR="00A25984" w:rsidRPr="009C29F7" w:rsidRDefault="00A25984" w:rsidP="00E6178D">
      <w:pPr>
        <w:rPr>
          <w:rFonts w:ascii="SkolaSerifCnOffc" w:hAnsi="SkolaSerifCnOffc"/>
          <w:lang w:val="it-IT"/>
        </w:rPr>
      </w:pPr>
    </w:p>
    <w:p w14:paraId="20DA7115" w14:textId="77777777" w:rsidR="00335FD6" w:rsidRPr="009C29F7" w:rsidRDefault="00335FD6" w:rsidP="00E6178D">
      <w:pPr>
        <w:rPr>
          <w:rFonts w:ascii="SkolaSerifCnOffc" w:hAnsi="SkolaSerifCnOffc" w:cs="Tahoma"/>
          <w:sz w:val="22"/>
          <w:szCs w:val="22"/>
          <w:lang w:val="it-IT"/>
        </w:rPr>
      </w:pPr>
      <w:r w:rsidRPr="009C29F7">
        <w:rPr>
          <w:rFonts w:ascii="SkolaSerifCnOffc" w:hAnsi="SkolaSerifCnOffc" w:cs="Tahoma"/>
          <w:sz w:val="22"/>
          <w:szCs w:val="22"/>
          <w:lang w:val="mk-MK"/>
        </w:rPr>
        <w:t>Бр</w:t>
      </w:r>
      <w:r w:rsidRPr="009C29F7">
        <w:rPr>
          <w:rFonts w:ascii="SkolaSerifCnOffc" w:hAnsi="SkolaSerifCnOffc" w:cs="Tahoma"/>
          <w:sz w:val="22"/>
          <w:szCs w:val="22"/>
          <w:lang w:val="it-IT"/>
        </w:rPr>
        <w:t>. ______________</w:t>
      </w:r>
    </w:p>
    <w:p w14:paraId="773107BF" w14:textId="5DF2C769" w:rsidR="00335FD6" w:rsidRPr="009C29F7" w:rsidRDefault="00761DAC" w:rsidP="00E6178D">
      <w:pPr>
        <w:rPr>
          <w:rFonts w:ascii="SkolaSerifCnOffc" w:hAnsi="SkolaSerifCnOffc" w:cs="Tahoma"/>
          <w:sz w:val="22"/>
          <w:szCs w:val="22"/>
          <w:lang w:val="it-IT"/>
        </w:rPr>
      </w:pPr>
      <w:r w:rsidRPr="009C29F7">
        <w:rPr>
          <w:rFonts w:ascii="SkolaSerifCnOffc" w:hAnsi="SkolaSerifCnOffc" w:cs="Tahoma"/>
          <w:sz w:val="22"/>
          <w:szCs w:val="22"/>
          <w:lang w:val="it-IT"/>
        </w:rPr>
        <w:t>_________  202</w:t>
      </w:r>
      <w:r w:rsidR="003A5FCA" w:rsidRPr="009C29F7">
        <w:rPr>
          <w:rFonts w:ascii="SkolaSerifCnOffc" w:hAnsi="SkolaSerifCnOffc" w:cs="Tahoma"/>
          <w:sz w:val="22"/>
          <w:szCs w:val="22"/>
          <w:lang w:val="mk-MK"/>
        </w:rPr>
        <w:t>2</w:t>
      </w:r>
      <w:r w:rsidRPr="009C29F7">
        <w:rPr>
          <w:rFonts w:ascii="SkolaSerifCnOffc" w:hAnsi="SkolaSerifCnOffc" w:cs="Tahoma"/>
          <w:sz w:val="22"/>
          <w:szCs w:val="22"/>
          <w:lang w:val="it-IT"/>
        </w:rPr>
        <w:t xml:space="preserve"> г.</w:t>
      </w:r>
      <w:r w:rsidR="00335FD6" w:rsidRPr="009C29F7">
        <w:rPr>
          <w:rFonts w:ascii="SkolaSerifCnOffc" w:hAnsi="SkolaSerifCnOffc" w:cs="Tahoma"/>
          <w:sz w:val="22"/>
          <w:szCs w:val="22"/>
          <w:lang w:val="it-IT"/>
        </w:rPr>
        <w:t xml:space="preserve"> </w:t>
      </w:r>
      <w:r w:rsidR="00335FD6" w:rsidRPr="009C29F7">
        <w:rPr>
          <w:rFonts w:ascii="SkolaSerifCnOffc" w:hAnsi="SkolaSerifCnOffc" w:cs="Tahoma"/>
          <w:sz w:val="22"/>
          <w:szCs w:val="22"/>
          <w:lang w:val="pt-BR"/>
        </w:rPr>
        <w:t xml:space="preserve"> </w:t>
      </w:r>
    </w:p>
    <w:p w14:paraId="2F03116A" w14:textId="77777777" w:rsidR="00601A98" w:rsidRPr="009C29F7" w:rsidRDefault="00335FD6" w:rsidP="00E6178D">
      <w:pPr>
        <w:rPr>
          <w:rFonts w:ascii="SkolaSerifCnOffc" w:hAnsi="SkolaSerifCnOffc" w:cs="Tahoma"/>
          <w:sz w:val="22"/>
          <w:szCs w:val="22"/>
          <w:lang w:val="it-IT"/>
        </w:rPr>
      </w:pPr>
      <w:r w:rsidRPr="009C29F7">
        <w:rPr>
          <w:rFonts w:ascii="SkolaSerifCnOffc" w:hAnsi="SkolaSerifCnOffc" w:cs="Tahoma"/>
          <w:sz w:val="22"/>
          <w:szCs w:val="22"/>
          <w:lang w:val="mk-MK"/>
        </w:rPr>
        <w:t>Скопје</w:t>
      </w:r>
    </w:p>
    <w:p w14:paraId="3982DE02" w14:textId="77777777" w:rsidR="00E6178D" w:rsidRPr="009C29F7" w:rsidRDefault="00E6178D" w:rsidP="00E6178D">
      <w:pPr>
        <w:rPr>
          <w:rFonts w:ascii="SkolaSerifCnOffc" w:hAnsi="SkolaSerifCnOffc"/>
          <w:b/>
          <w:sz w:val="22"/>
          <w:szCs w:val="22"/>
          <w:lang w:val="mk-MK"/>
        </w:rPr>
      </w:pPr>
    </w:p>
    <w:p w14:paraId="23BFE00F" w14:textId="77777777" w:rsidR="00E24B50" w:rsidRPr="009C29F7" w:rsidRDefault="00E24B50" w:rsidP="00E6178D">
      <w:pPr>
        <w:jc w:val="center"/>
        <w:rPr>
          <w:rFonts w:ascii="SkolaSerifCnOffc" w:hAnsi="SkolaSerifCnOffc"/>
          <w:b/>
          <w:sz w:val="22"/>
          <w:szCs w:val="22"/>
          <w:lang w:val="mk-MK"/>
        </w:rPr>
      </w:pPr>
      <w:r w:rsidRPr="009C29F7">
        <w:rPr>
          <w:rFonts w:ascii="SkolaSerifCnOffc" w:hAnsi="SkolaSerifCnOffc"/>
          <w:b/>
          <w:sz w:val="22"/>
          <w:szCs w:val="22"/>
          <w:lang w:val="mk-MK"/>
        </w:rPr>
        <w:t>П Р И Ј А В А</w:t>
      </w:r>
    </w:p>
    <w:p w14:paraId="13035D0B" w14:textId="64981337" w:rsidR="00E24B50" w:rsidRPr="009C29F7" w:rsidRDefault="00F07E6F" w:rsidP="00E6178D">
      <w:pPr>
        <w:jc w:val="center"/>
        <w:rPr>
          <w:rFonts w:ascii="SkolaSerifCnOffc" w:hAnsi="SkolaSerifCnOffc"/>
          <w:b/>
          <w:sz w:val="22"/>
          <w:szCs w:val="22"/>
          <w:lang w:val="mk-MK"/>
        </w:rPr>
      </w:pPr>
      <w:r>
        <w:rPr>
          <w:rFonts w:ascii="SkolaSerifCnOffc" w:hAnsi="SkolaSerifCnOffc"/>
          <w:b/>
          <w:sz w:val="22"/>
          <w:szCs w:val="22"/>
          <w:lang w:val="mk-MK"/>
        </w:rPr>
        <w:t>за учество на XL</w:t>
      </w:r>
      <w:r>
        <w:rPr>
          <w:rFonts w:ascii="SkolaSerifCnOffc" w:hAnsi="SkolaSerifCnOffc"/>
          <w:b/>
          <w:sz w:val="22"/>
          <w:szCs w:val="22"/>
        </w:rPr>
        <w:t>IX</w:t>
      </w:r>
      <w:r w:rsidR="00E24B50" w:rsidRPr="009C29F7">
        <w:rPr>
          <w:rFonts w:ascii="SkolaSerifCnOffc" w:hAnsi="SkolaSerifCnOffc"/>
          <w:b/>
          <w:sz w:val="22"/>
          <w:szCs w:val="22"/>
          <w:lang w:val="mk-MK"/>
        </w:rPr>
        <w:t xml:space="preserve"> меѓународна научна конференција</w:t>
      </w:r>
    </w:p>
    <w:p w14:paraId="03152E51" w14:textId="2FA6E53D" w:rsidR="00E24B50" w:rsidRPr="009C29F7" w:rsidRDefault="00761DAC" w:rsidP="00E6178D">
      <w:pPr>
        <w:jc w:val="center"/>
        <w:rPr>
          <w:rFonts w:ascii="SkolaSerifCnOffc" w:hAnsi="SkolaSerifCnOffc"/>
          <w:b/>
          <w:sz w:val="22"/>
          <w:szCs w:val="22"/>
          <w:lang w:val="mk-MK"/>
        </w:rPr>
      </w:pPr>
      <w:r w:rsidRPr="009C29F7">
        <w:rPr>
          <w:rFonts w:ascii="SkolaSerifCnOffc" w:hAnsi="SkolaSerifCnOffc"/>
          <w:b/>
          <w:sz w:val="22"/>
          <w:szCs w:val="22"/>
          <w:lang w:val="mk-MK"/>
        </w:rPr>
        <w:t xml:space="preserve">Охрид, </w:t>
      </w:r>
      <w:r w:rsidR="003A5FCA" w:rsidRPr="009C29F7">
        <w:rPr>
          <w:rFonts w:ascii="SkolaSerifCnOffc" w:hAnsi="SkolaSerifCnOffc"/>
          <w:b/>
          <w:sz w:val="22"/>
          <w:szCs w:val="22"/>
        </w:rPr>
        <w:t>4</w:t>
      </w:r>
      <w:r w:rsidRPr="009C29F7">
        <w:rPr>
          <w:rFonts w:ascii="SkolaSerifCnOffc" w:hAnsi="SkolaSerifCnOffc"/>
          <w:b/>
          <w:sz w:val="22"/>
          <w:szCs w:val="22"/>
          <w:lang w:val="mk-MK"/>
        </w:rPr>
        <w:t xml:space="preserve"> и </w:t>
      </w:r>
      <w:r w:rsidR="003A5FCA" w:rsidRPr="009C29F7">
        <w:rPr>
          <w:rFonts w:ascii="SkolaSerifCnOffc" w:hAnsi="SkolaSerifCnOffc"/>
          <w:b/>
          <w:sz w:val="22"/>
          <w:szCs w:val="22"/>
          <w:lang w:val="mk-MK"/>
        </w:rPr>
        <w:t>5</w:t>
      </w:r>
      <w:r w:rsidRPr="009C29F7">
        <w:rPr>
          <w:rFonts w:ascii="SkolaSerifCnOffc" w:hAnsi="SkolaSerifCnOffc"/>
          <w:b/>
          <w:sz w:val="22"/>
          <w:szCs w:val="22"/>
          <w:lang w:val="mk-MK"/>
        </w:rPr>
        <w:t xml:space="preserve"> септември 202</w:t>
      </w:r>
      <w:r w:rsidR="003A5FCA" w:rsidRPr="009C29F7">
        <w:rPr>
          <w:rFonts w:ascii="SkolaSerifCnOffc" w:hAnsi="SkolaSerifCnOffc"/>
          <w:b/>
          <w:sz w:val="22"/>
          <w:szCs w:val="22"/>
          <w:lang w:val="mk-MK"/>
        </w:rPr>
        <w:t>2</w:t>
      </w:r>
    </w:p>
    <w:p w14:paraId="009C4D9C" w14:textId="77777777" w:rsidR="00E24B50" w:rsidRPr="009C29F7" w:rsidRDefault="00E24B50" w:rsidP="00E6178D">
      <w:pPr>
        <w:rPr>
          <w:rFonts w:ascii="SkolaSerifCnOffc" w:hAnsi="SkolaSerifCnOffc"/>
          <w:b/>
          <w:sz w:val="22"/>
          <w:szCs w:val="22"/>
          <w:lang w:val="mk-MK"/>
        </w:rPr>
      </w:pPr>
    </w:p>
    <w:tbl>
      <w:tblPr>
        <w:tblStyle w:val="TableGrid"/>
        <w:tblW w:w="9781" w:type="dxa"/>
        <w:tblLook w:val="04A0" w:firstRow="1" w:lastRow="0" w:firstColumn="1" w:lastColumn="0" w:noHBand="0" w:noVBand="1"/>
      </w:tblPr>
      <w:tblGrid>
        <w:gridCol w:w="3414"/>
        <w:gridCol w:w="3183"/>
        <w:gridCol w:w="3184"/>
      </w:tblGrid>
      <w:tr w:rsidR="00E24B50" w:rsidRPr="009C29F7" w14:paraId="66CEB8DD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0702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Име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и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презиме</w:t>
            </w:r>
            <w:proofErr w:type="spellEnd"/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8716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520A0E2D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04078DDF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6D6A5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Звање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420B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00B3927E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A3071EE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49EE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Институција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EAFD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250DB6F4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29FFE0D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6F48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Адреса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035C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2466B0F9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291B02A5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F80A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ru-RU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Електронска адреса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5DC4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11A21A2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30A3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Телефон за контакт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95A3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0AC05F71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B02238" w:rsidRPr="009C29F7" w14:paraId="5F7A83B9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0471" w14:textId="77777777" w:rsidR="00B02238" w:rsidRPr="009C29F7" w:rsidRDefault="00B02238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mk-MK"/>
              </w:rPr>
              <w:t>Секција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D3D1" w14:textId="3C53C56C" w:rsidR="00B02238" w:rsidRPr="009C29F7" w:rsidRDefault="00B02238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sz w:val="22"/>
                <w:szCs w:val="22"/>
                <w:lang w:val="mk-MK"/>
              </w:rPr>
              <w:t xml:space="preserve">            лингвистичка              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24B2" w14:textId="0D8BD4FA" w:rsidR="00B02238" w:rsidRPr="009C29F7" w:rsidRDefault="00C21C55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  <w:r>
              <w:rPr>
                <w:rFonts w:ascii="SkolaSerifCnOffc" w:hAnsi="SkolaSerifCnOffc"/>
                <w:sz w:val="22"/>
                <w:szCs w:val="22"/>
                <w:lang w:val="mk-MK"/>
              </w:rPr>
              <w:t>л</w:t>
            </w:r>
            <w:r w:rsidR="00955E88" w:rsidRPr="009C29F7">
              <w:rPr>
                <w:rFonts w:ascii="SkolaSerifCnOffc" w:hAnsi="SkolaSerifCnOffc"/>
                <w:sz w:val="22"/>
                <w:szCs w:val="22"/>
                <w:lang w:val="mk-MK"/>
              </w:rPr>
              <w:t>итератур</w:t>
            </w:r>
            <w:r>
              <w:rPr>
                <w:rFonts w:ascii="SkolaSerifCnOffc" w:hAnsi="SkolaSerifCnOffc"/>
                <w:sz w:val="22"/>
                <w:szCs w:val="22"/>
                <w:lang w:val="mk-MK"/>
              </w:rPr>
              <w:t>а  и култура</w:t>
            </w:r>
          </w:p>
        </w:tc>
      </w:tr>
      <w:tr w:rsidR="00835F5E" w:rsidRPr="009C29F7" w14:paraId="3F9E2CDE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DA3C" w14:textId="77777777" w:rsidR="00835F5E" w:rsidRPr="009C29F7" w:rsidRDefault="00835F5E" w:rsidP="00E6178D">
            <w:pPr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16F9" w14:textId="77777777" w:rsidR="00835F5E" w:rsidRPr="009C29F7" w:rsidRDefault="00835F5E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75FACA8D" w14:textId="77777777" w:rsidTr="00955E88">
        <w:trPr>
          <w:trHeight w:val="573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3FD9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Наслов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на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рефератот</w:t>
            </w:r>
            <w:proofErr w:type="spellEnd"/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5A66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86EFFE7" w14:textId="77777777" w:rsidTr="000250D7">
        <w:trPr>
          <w:trHeight w:val="159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B0C4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Апстракт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до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150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збора</w:t>
            </w:r>
            <w:proofErr w:type="spellEnd"/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1018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63D25E0D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6D7A32" w:rsidRPr="009C29F7" w14:paraId="22B58653" w14:textId="77777777" w:rsidTr="00955E88">
        <w:trPr>
          <w:trHeight w:val="776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F079" w14:textId="77777777" w:rsidR="006D7A32" w:rsidRPr="009C29F7" w:rsidRDefault="006D7A32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mk-MK"/>
              </w:rPr>
              <w:t>Клучни зборови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3C94" w14:textId="77777777" w:rsidR="006D7A32" w:rsidRPr="009C29F7" w:rsidRDefault="006D7A32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6C58E5CF" w14:textId="77777777" w:rsidR="006D7A32" w:rsidRPr="009C29F7" w:rsidRDefault="006D7A32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094121AC" w14:textId="77777777" w:rsidR="006D7A32" w:rsidRPr="009C29F7" w:rsidRDefault="006D7A32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</w:tbl>
    <w:p w14:paraId="28EED287" w14:textId="77777777" w:rsidR="00E24B50" w:rsidRPr="009C29F7" w:rsidRDefault="00E24B50" w:rsidP="00E6178D">
      <w:pPr>
        <w:rPr>
          <w:rFonts w:ascii="SkolaSerifCnOffc" w:hAnsi="SkolaSerifCnOffc" w:cstheme="minorBidi"/>
          <w:sz w:val="22"/>
          <w:szCs w:val="22"/>
          <w:lang w:val="mk-MK"/>
        </w:rPr>
      </w:pPr>
    </w:p>
    <w:p w14:paraId="0186F7FA" w14:textId="0A893998" w:rsidR="00601A98" w:rsidRPr="009C29F7" w:rsidRDefault="00A25984" w:rsidP="007341EE">
      <w:pPr>
        <w:spacing w:before="240"/>
        <w:jc w:val="right"/>
        <w:rPr>
          <w:rFonts w:ascii="SkolaSerifCnOffc" w:hAnsi="SkolaSerifCnOffc" w:cs="Tahoma"/>
          <w:sz w:val="22"/>
          <w:szCs w:val="22"/>
          <w:lang w:val="mk-MK"/>
        </w:rPr>
      </w:pP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="00F61C69"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="007341EE"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mk-MK"/>
        </w:rPr>
        <w:t xml:space="preserve">Директор на </w:t>
      </w:r>
      <w:r w:rsidR="00F61C69" w:rsidRPr="009C29F7">
        <w:rPr>
          <w:rFonts w:ascii="SkolaSerifCnOffc" w:hAnsi="SkolaSerifCnOffc" w:cs="Tahoma"/>
          <w:sz w:val="22"/>
          <w:szCs w:val="22"/>
          <w:lang w:val="mk-MK"/>
        </w:rPr>
        <w:t>Меѓународниот с</w:t>
      </w:r>
      <w:r w:rsidRPr="009C29F7">
        <w:rPr>
          <w:rFonts w:ascii="SkolaSerifCnOffc" w:hAnsi="SkolaSerifCnOffc" w:cs="Tahoma"/>
          <w:sz w:val="22"/>
          <w:szCs w:val="22"/>
          <w:lang w:val="mk-MK"/>
        </w:rPr>
        <w:t>еминар</w:t>
      </w:r>
    </w:p>
    <w:p w14:paraId="2F4DE7E8" w14:textId="536756B5" w:rsidR="00601A98" w:rsidRPr="009C29F7" w:rsidRDefault="00761DAC" w:rsidP="007341EE">
      <w:pPr>
        <w:spacing w:before="120"/>
        <w:jc w:val="right"/>
        <w:rPr>
          <w:rFonts w:ascii="SkolaSerifCnOffc" w:hAnsi="SkolaSerifCnOffc" w:cs="Tahoma"/>
          <w:sz w:val="22"/>
          <w:szCs w:val="22"/>
          <w:lang w:val="mk-MK"/>
        </w:rPr>
      </w:pPr>
      <w:r w:rsidRPr="009C29F7">
        <w:rPr>
          <w:rFonts w:ascii="SkolaSerifCnOffc" w:hAnsi="SkolaSerifCnOffc" w:cs="Tahoma"/>
          <w:sz w:val="22"/>
          <w:szCs w:val="22"/>
          <w:lang w:val="mk-MK"/>
        </w:rPr>
        <w:tab/>
      </w:r>
      <w:r w:rsidRPr="009C29F7">
        <w:rPr>
          <w:rFonts w:ascii="SkolaSerifCnOffc" w:hAnsi="SkolaSerifCnOffc" w:cs="Tahoma"/>
          <w:sz w:val="22"/>
          <w:szCs w:val="22"/>
          <w:lang w:val="mk-MK"/>
        </w:rPr>
        <w:tab/>
      </w:r>
      <w:r w:rsidRPr="009C29F7">
        <w:rPr>
          <w:rFonts w:ascii="SkolaSerifCnOffc" w:hAnsi="SkolaSerifCnOffc" w:cs="Tahoma"/>
          <w:sz w:val="22"/>
          <w:szCs w:val="22"/>
          <w:lang w:val="mk-MK"/>
        </w:rPr>
        <w:tab/>
      </w:r>
      <w:r w:rsidRPr="009C29F7">
        <w:rPr>
          <w:rFonts w:ascii="SkolaSerifCnOffc" w:hAnsi="SkolaSerifCnOffc" w:cs="Tahoma"/>
          <w:sz w:val="22"/>
          <w:szCs w:val="22"/>
          <w:lang w:val="mk-MK"/>
        </w:rPr>
        <w:tab/>
      </w:r>
      <w:r w:rsidRPr="009C29F7">
        <w:rPr>
          <w:rFonts w:ascii="SkolaSerifCnOffc" w:hAnsi="SkolaSerifCnOffc" w:cs="Tahoma"/>
          <w:sz w:val="22"/>
          <w:szCs w:val="22"/>
          <w:lang w:val="mk-MK"/>
        </w:rPr>
        <w:tab/>
      </w:r>
      <w:r w:rsidR="00955E88" w:rsidRPr="009C29F7">
        <w:rPr>
          <w:rFonts w:ascii="SkolaSerifCnOffc" w:hAnsi="SkolaSerifCnOffc" w:cs="Tahoma"/>
          <w:sz w:val="22"/>
          <w:szCs w:val="22"/>
          <w:lang w:val="mk-MK"/>
        </w:rPr>
        <w:tab/>
      </w:r>
      <w:r w:rsidR="007341EE" w:rsidRPr="009C29F7">
        <w:rPr>
          <w:rFonts w:ascii="SkolaSerifCnOffc" w:hAnsi="SkolaSerifCnOffc" w:cs="Tahoma"/>
          <w:sz w:val="22"/>
          <w:szCs w:val="22"/>
        </w:rPr>
        <w:tab/>
      </w:r>
      <w:r w:rsidR="00A25984" w:rsidRPr="009C29F7">
        <w:rPr>
          <w:rFonts w:ascii="SkolaSerifCnOffc" w:hAnsi="SkolaSerifCnOffc" w:cs="Tahoma"/>
          <w:sz w:val="22"/>
          <w:szCs w:val="22"/>
          <w:lang w:val="mk-MK"/>
        </w:rPr>
        <w:t xml:space="preserve">проф. д-р </w:t>
      </w:r>
      <w:r w:rsidRPr="009C29F7">
        <w:rPr>
          <w:rFonts w:ascii="SkolaSerifCnOffc" w:hAnsi="SkolaSerifCnOffc" w:cs="Tahoma"/>
          <w:sz w:val="22"/>
          <w:szCs w:val="22"/>
          <w:lang w:val="mk-MK"/>
        </w:rPr>
        <w:t>Весна</w:t>
      </w:r>
      <w:r w:rsidR="00195F64">
        <w:rPr>
          <w:rFonts w:ascii="SkolaSerifCnOffc" w:hAnsi="SkolaSerifCnOffc" w:cs="Tahoma"/>
          <w:sz w:val="22"/>
          <w:szCs w:val="22"/>
          <w:lang w:val="mk-MK"/>
        </w:rPr>
        <w:t xml:space="preserve"> Мојсова</w:t>
      </w:r>
      <w:r w:rsidR="00195F64">
        <w:rPr>
          <w:rFonts w:ascii="SkolaSerifCnOffc" w:hAnsi="SkolaSerifCnOffc" w:cs="Tahoma"/>
          <w:sz w:val="22"/>
          <w:szCs w:val="22"/>
        </w:rPr>
        <w:t>-</w:t>
      </w:r>
      <w:bookmarkStart w:id="0" w:name="_GoBack"/>
      <w:bookmarkEnd w:id="0"/>
      <w:r w:rsidRPr="009C29F7">
        <w:rPr>
          <w:rFonts w:ascii="SkolaSerifCnOffc" w:hAnsi="SkolaSerifCnOffc" w:cs="Tahoma"/>
          <w:sz w:val="22"/>
          <w:szCs w:val="22"/>
          <w:lang w:val="mk-MK"/>
        </w:rPr>
        <w:t>Чепишевс</w:t>
      </w:r>
      <w:r w:rsidR="00F61C69" w:rsidRPr="009C29F7">
        <w:rPr>
          <w:rFonts w:ascii="SkolaSerifCnOffc" w:hAnsi="SkolaSerifCnOffc" w:cs="Tahoma"/>
          <w:sz w:val="22"/>
          <w:szCs w:val="22"/>
          <w:lang w:val="mk-MK"/>
        </w:rPr>
        <w:t>ка</w:t>
      </w:r>
    </w:p>
    <w:p w14:paraId="5AC68453" w14:textId="77777777" w:rsidR="00601A98" w:rsidRPr="00E6178D" w:rsidRDefault="00601A98" w:rsidP="00E6178D">
      <w:pPr>
        <w:rPr>
          <w:rFonts w:ascii="Tahoma" w:hAnsi="Tahoma" w:cs="Tahoma"/>
          <w:sz w:val="22"/>
          <w:szCs w:val="22"/>
          <w:lang w:val="pt-BR"/>
        </w:rPr>
      </w:pPr>
    </w:p>
    <w:p w14:paraId="0CCF4437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0678A037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5CA7143A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10BFE265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5E26B5DC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0E1B9264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52CBB528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6BF1AD86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319AE065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1D9F6021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4A3606EA" w14:textId="77777777" w:rsidR="00B849BB" w:rsidRPr="003C03FE" w:rsidRDefault="00B849BB" w:rsidP="00E6178D">
      <w:pPr>
        <w:rPr>
          <w:rFonts w:ascii="Tahoma" w:hAnsi="Tahoma" w:cs="Tahoma"/>
          <w:sz w:val="16"/>
          <w:szCs w:val="16"/>
        </w:rPr>
      </w:pPr>
    </w:p>
    <w:sectPr w:rsidR="00B849BB" w:rsidRPr="003C03FE" w:rsidSect="00E639D0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2410" w:right="1134" w:bottom="1134" w:left="1418" w:header="720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A602E" w14:textId="77777777" w:rsidR="00967B8E" w:rsidRDefault="00967B8E">
      <w:r>
        <w:separator/>
      </w:r>
    </w:p>
  </w:endnote>
  <w:endnote w:type="continuationSeparator" w:id="0">
    <w:p w14:paraId="7DBD90C3" w14:textId="77777777" w:rsidR="00967B8E" w:rsidRDefault="0096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BBE8BF-C38F-4F2E-B865-5C55340C1340}"/>
    <w:embedBold r:id="rId2" w:fontKey="{991AB801-84A0-4064-AF3E-2DAD57D616D0}"/>
    <w:embedItalic r:id="rId3" w:fontKey="{DC7C277C-D9B3-4E4A-890F-692B02A608F0}"/>
    <w:embedBoldItalic r:id="rId4" w:fontKey="{BED06A83-00B3-46F4-AA53-1245B85460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3AB37AC-5ADC-4FBD-A311-ACD3AF1A605F}"/>
  </w:font>
  <w:font w:name="MAC C Times">
    <w:altName w:val="Courier New"/>
    <w:charset w:val="00"/>
    <w:family w:val="roman"/>
    <w:pitch w:val="variable"/>
    <w:sig w:usb0="00000087" w:usb1="00000000" w:usb2="00000000" w:usb3="00000000" w:csb0="0000001B" w:csb1="00000000"/>
    <w:embedRegular r:id="rId6" w:fontKey="{2D88E22F-41D0-467E-B5E5-0820E8A655F1}"/>
    <w:embedBold r:id="rId7" w:fontKey="{393252BE-B787-495A-B8EF-0D4BD42B89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404E123-EC27-4E7F-A86C-F8588665BCE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9" w:fontKey="{17346751-F6E0-45A4-AA56-C3EE1CED267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10" w:fontKey="{B59ECB5F-0C6D-4CE3-8006-795C4012343C}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  <w:embedRegular r:id="rId11" w:fontKey="{0E005DC3-5BF3-442C-B2E2-16F8889E399A}"/>
    <w:embedBold r:id="rId12" w:fontKey="{AD1D788A-0E1A-41FC-9107-EA854060EA0B}"/>
    <w:embedItalic r:id="rId13" w:fontKey="{8D83F70F-6300-42C8-A227-161425B1B04C}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  <w:embedBold r:id="rId14" w:fontKey="{BBAE2686-3F2D-4809-87D9-689DC2EF14A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5" w:fontKey="{89606264-BEA4-4E2A-BB5B-1D41763C7BFB}"/>
  </w:font>
  <w:font w:name="SkolaSerifCnOffc">
    <w:altName w:val="Calibri"/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16" w:fontKey="{6EEEDF56-5A18-4815-AF04-2F798F6CFA23}"/>
    <w:embedBold r:id="rId17" w:fontKey="{D7F94AE1-2A78-48FA-9E3F-9CE8019A8141}"/>
  </w:font>
  <w:font w:name="Staroslovenska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8" w:fontKey="{1CBA5A7E-5594-4A8A-A773-5F773798AFC9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9" w:fontKey="{72265F80-AE02-4C01-988F-85B7E7E21C0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0" w:fontKey="{F18C5DBD-7B1C-4861-9785-BB61626303D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1" w:fontKey="{929AD0AB-1636-4F62-822A-21F2100E1C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2AAA5" w14:textId="77777777" w:rsidR="00C23E0E" w:rsidRDefault="00331F19" w:rsidP="008571C2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EE545DF" wp14:editId="2CB64631">
              <wp:simplePos x="0" y="0"/>
              <wp:positionH relativeFrom="column">
                <wp:posOffset>865505</wp:posOffset>
              </wp:positionH>
              <wp:positionV relativeFrom="paragraph">
                <wp:posOffset>-109220</wp:posOffset>
              </wp:positionV>
              <wp:extent cx="4914900" cy="800100"/>
              <wp:effectExtent l="0" t="0" r="0" b="0"/>
              <wp:wrapNone/>
              <wp:docPr id="1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42524" w14:textId="77777777" w:rsidR="00B849BB" w:rsidRPr="00504A09" w:rsidRDefault="00B849BB" w:rsidP="00B849BB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Бул. 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Гоце Делчев бр. 9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46B1B72F" w14:textId="77777777" w:rsidR="00C23E0E" w:rsidRPr="00125BC2" w:rsidRDefault="00C23E0E" w:rsidP="00F8794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C23E0E" w:rsidRPr="009E31D1" w14:paraId="52FE1558" w14:textId="77777777" w:rsidTr="009E31D1">
                            <w:tc>
                              <w:tcPr>
                                <w:tcW w:w="2316" w:type="dxa"/>
                              </w:tcPr>
                              <w:p w14:paraId="2ACD6F80" w14:textId="77777777" w:rsidR="00C23E0E" w:rsidRPr="009E31D1" w:rsidRDefault="00C23E0E" w:rsidP="009E31D1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263B4AC8" w14:textId="77777777" w:rsidR="00C23E0E" w:rsidRPr="009E31D1" w:rsidRDefault="00C23E0E" w:rsidP="009E31D1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4BB0A6DC" w14:textId="77777777" w:rsidR="00C23E0E" w:rsidRPr="009E31D1" w:rsidRDefault="00C23E0E" w:rsidP="009E31D1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C23E0E" w:rsidRPr="009E31D1" w14:paraId="2924815A" w14:textId="77777777" w:rsidTr="009E31D1">
                            <w:tc>
                              <w:tcPr>
                                <w:tcW w:w="2316" w:type="dxa"/>
                              </w:tcPr>
                              <w:p w14:paraId="7885BF7C" w14:textId="77777777" w:rsidR="00C23E0E" w:rsidRPr="009E31D1" w:rsidRDefault="00C23E0E" w:rsidP="009E31D1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E0FF52D" w14:textId="77777777" w:rsidR="00C23E0E" w:rsidRPr="009E31D1" w:rsidRDefault="00C23E0E" w:rsidP="009E31D1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053DA661" w14:textId="77777777" w:rsidR="00C23E0E" w:rsidRPr="009E31D1" w:rsidRDefault="00C23E0E" w:rsidP="009E31D1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78831051" w14:textId="77777777" w:rsidR="00C23E0E" w:rsidRPr="001275E7" w:rsidRDefault="00C23E0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545DF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68.15pt;margin-top:-8.6pt;width:387pt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" stroked="f">
              <v:textbox>
                <w:txbxContent>
                  <w:p w14:paraId="35242524" w14:textId="77777777" w:rsidR="00B849BB" w:rsidRPr="00504A09" w:rsidRDefault="00B849BB" w:rsidP="00B849BB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Бул. 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Гоце Делчев бр. 9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46B1B72F" w14:textId="77777777" w:rsidR="00C23E0E" w:rsidRPr="00125BC2" w:rsidRDefault="00C23E0E" w:rsidP="00F87943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C23E0E" w:rsidRPr="009E31D1" w14:paraId="52FE1558" w14:textId="77777777" w:rsidTr="009E31D1">
                      <w:tc>
                        <w:tcPr>
                          <w:tcW w:w="2316" w:type="dxa"/>
                        </w:tcPr>
                        <w:p w14:paraId="2ACD6F80" w14:textId="77777777" w:rsidR="00C23E0E" w:rsidRPr="009E31D1" w:rsidRDefault="00C23E0E" w:rsidP="009E31D1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263B4AC8" w14:textId="77777777" w:rsidR="00C23E0E" w:rsidRPr="009E31D1" w:rsidRDefault="00C23E0E" w:rsidP="009E31D1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4BB0A6DC" w14:textId="77777777" w:rsidR="00C23E0E" w:rsidRPr="009E31D1" w:rsidRDefault="00C23E0E" w:rsidP="009E31D1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C23E0E" w:rsidRPr="009E31D1" w14:paraId="2924815A" w14:textId="77777777" w:rsidTr="009E31D1">
                      <w:tc>
                        <w:tcPr>
                          <w:tcW w:w="2316" w:type="dxa"/>
                        </w:tcPr>
                        <w:p w14:paraId="7885BF7C" w14:textId="77777777" w:rsidR="00C23E0E" w:rsidRPr="009E31D1" w:rsidRDefault="00C23E0E" w:rsidP="009E31D1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3E0FF52D" w14:textId="77777777" w:rsidR="00C23E0E" w:rsidRPr="009E31D1" w:rsidRDefault="00C23E0E" w:rsidP="009E31D1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053DA661" w14:textId="77777777" w:rsidR="00C23E0E" w:rsidRPr="009E31D1" w:rsidRDefault="00C23E0E" w:rsidP="009E31D1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78831051" w14:textId="77777777" w:rsidR="00C23E0E" w:rsidRPr="001275E7" w:rsidRDefault="00C23E0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AF98E5" wp14:editId="568973E3">
              <wp:simplePos x="0" y="0"/>
              <wp:positionH relativeFrom="column">
                <wp:posOffset>1208405</wp:posOffset>
              </wp:positionH>
              <wp:positionV relativeFrom="paragraph">
                <wp:posOffset>-105410</wp:posOffset>
              </wp:positionV>
              <wp:extent cx="4229100" cy="0"/>
              <wp:effectExtent l="0" t="0" r="0" b="0"/>
              <wp:wrapNone/>
              <wp:docPr id="9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C79F11" id="Line 4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-8.3pt" to="428.1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9OEg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95AAF" w14:textId="77777777" w:rsidR="00601A98" w:rsidRDefault="00331F1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1E4E887" wp14:editId="05B96A00">
              <wp:simplePos x="0" y="0"/>
              <wp:positionH relativeFrom="margin">
                <wp:posOffset>513080</wp:posOffset>
              </wp:positionH>
              <wp:positionV relativeFrom="paragraph">
                <wp:posOffset>-101600</wp:posOffset>
              </wp:positionV>
              <wp:extent cx="4914900" cy="800100"/>
              <wp:effectExtent l="0" t="0" r="0" b="0"/>
              <wp:wrapNone/>
              <wp:docPr id="1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3141" y="16078"/>
                        <a:chExt cx="7740" cy="1260"/>
                      </a:xfrm>
                    </wpg:grpSpPr>
                    <wps:wsp>
                      <wps:cNvPr id="2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3141" y="16078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36BCF" w14:textId="77777777" w:rsidR="00FA455E" w:rsidRPr="00FA455E" w:rsidRDefault="00FA455E" w:rsidP="00FA455E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Бул. Гоце Делчев бр. 9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6EBD531" w14:textId="77777777" w:rsidR="00601A98" w:rsidRPr="00125BC2" w:rsidRDefault="00601A98" w:rsidP="00601A98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417E5F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601A98" w:rsidRPr="009E31D1" w14:paraId="76A46FE1" w14:textId="77777777" w:rsidTr="009E31D1">
                              <w:tc>
                                <w:tcPr>
                                  <w:tcW w:w="2316" w:type="dxa"/>
                                </w:tcPr>
                                <w:p w14:paraId="405E8F58" w14:textId="77777777" w:rsidR="00601A98" w:rsidRPr="009E31D1" w:rsidRDefault="00601A98" w:rsidP="009E31D1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6ADF4F2" w14:textId="77777777" w:rsidR="00601A98" w:rsidRPr="009E31D1" w:rsidRDefault="00601A98" w:rsidP="009E31D1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A9A9073" w14:textId="77777777" w:rsidR="00601A98" w:rsidRPr="009E31D1" w:rsidRDefault="00601A98" w:rsidP="009E31D1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601A98" w:rsidRPr="009E31D1" w14:paraId="6E878221" w14:textId="77777777" w:rsidTr="009E31D1">
                              <w:tc>
                                <w:tcPr>
                                  <w:tcW w:w="2316" w:type="dxa"/>
                                </w:tcPr>
                                <w:p w14:paraId="1D64FE5B" w14:textId="77777777" w:rsidR="00601A98" w:rsidRPr="009E31D1" w:rsidRDefault="00601A98" w:rsidP="009E31D1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67EA706" w14:textId="77777777" w:rsidR="00601A98" w:rsidRPr="009E31D1" w:rsidRDefault="00601A98" w:rsidP="009E31D1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3DA7357" w14:textId="77777777" w:rsidR="00601A98" w:rsidRPr="009E31D1" w:rsidRDefault="00601A98" w:rsidP="009E31D1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982EA9" w14:textId="77777777" w:rsidR="00601A98" w:rsidRPr="001275E7" w:rsidRDefault="00601A98" w:rsidP="00601A9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8"/>
                      <wps:cNvCnPr>
                        <a:cxnSpLocks noChangeShapeType="1"/>
                      </wps:cNvCnPr>
                      <wps:spPr bwMode="auto">
                        <a:xfrm>
                          <a:off x="3561" y="16078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E4E887" id="Group 59" o:spid="_x0000_s1031" style="position:absolute;margin-left:40.4pt;margin-top:-8pt;width:387pt;height:63pt;z-index:251660800;mso-position-horizontal-relative:margin" coordorigin="3141,16078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2" type="#_x0000_t202" style="position:absolute;left:3141;top:16078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61236BCF" w14:textId="77777777" w:rsidR="00FA455E" w:rsidRPr="00FA455E" w:rsidRDefault="00FA455E" w:rsidP="00FA455E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Бул. Гоце Делчев бр. 9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6EBD531" w14:textId="77777777" w:rsidR="00601A98" w:rsidRPr="00125BC2" w:rsidRDefault="00601A98" w:rsidP="00601A98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417E5F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601A98" w:rsidRPr="009E31D1" w14:paraId="76A46FE1" w14:textId="77777777" w:rsidTr="009E31D1">
                        <w:tc>
                          <w:tcPr>
                            <w:tcW w:w="2316" w:type="dxa"/>
                          </w:tcPr>
                          <w:p w14:paraId="405E8F58" w14:textId="77777777" w:rsidR="00601A98" w:rsidRPr="009E31D1" w:rsidRDefault="00601A98" w:rsidP="009E31D1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6ADF4F2" w14:textId="77777777" w:rsidR="00601A98" w:rsidRPr="009E31D1" w:rsidRDefault="00601A98" w:rsidP="009E31D1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A9A9073" w14:textId="77777777" w:rsidR="00601A98" w:rsidRPr="009E31D1" w:rsidRDefault="00601A98" w:rsidP="009E31D1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601A98" w:rsidRPr="009E31D1" w14:paraId="6E878221" w14:textId="77777777" w:rsidTr="009E31D1">
                        <w:tc>
                          <w:tcPr>
                            <w:tcW w:w="2316" w:type="dxa"/>
                          </w:tcPr>
                          <w:p w14:paraId="1D64FE5B" w14:textId="77777777" w:rsidR="00601A98" w:rsidRPr="009E31D1" w:rsidRDefault="00601A98" w:rsidP="009E31D1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67EA706" w14:textId="77777777" w:rsidR="00601A98" w:rsidRPr="009E31D1" w:rsidRDefault="00601A98" w:rsidP="009E31D1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3DA7357" w14:textId="77777777" w:rsidR="00601A98" w:rsidRPr="009E31D1" w:rsidRDefault="00601A98" w:rsidP="009E31D1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5F982EA9" w14:textId="77777777" w:rsidR="00601A98" w:rsidRPr="001275E7" w:rsidRDefault="00601A98" w:rsidP="00601A9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8" o:spid="_x0000_s1033" style="position:absolute;visibility:visible;mso-wrap-style:square" from="3561,16078" to="10221,1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529DF" w14:textId="77777777" w:rsidR="00967B8E" w:rsidRDefault="00967B8E">
      <w:r>
        <w:separator/>
      </w:r>
    </w:p>
  </w:footnote>
  <w:footnote w:type="continuationSeparator" w:id="0">
    <w:p w14:paraId="0B80B6EF" w14:textId="77777777" w:rsidR="00967B8E" w:rsidRDefault="00967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37252" w14:textId="77777777" w:rsidR="00C23E0E" w:rsidRPr="00E405B1" w:rsidRDefault="00C23E0E" w:rsidP="00E405B1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  <w:r>
      <w:rPr>
        <w:lang w:val="mk-MK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3088F" w14:textId="77777777" w:rsidR="00601A98" w:rsidRPr="00601A98" w:rsidRDefault="00331F19" w:rsidP="00601A9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22FBE7A" wp14:editId="2CAB478E">
              <wp:simplePos x="0" y="0"/>
              <wp:positionH relativeFrom="column">
                <wp:posOffset>170815</wp:posOffset>
              </wp:positionH>
              <wp:positionV relativeFrom="paragraph">
                <wp:posOffset>6350</wp:posOffset>
              </wp:positionV>
              <wp:extent cx="5577205" cy="1054100"/>
              <wp:effectExtent l="0" t="0" r="0" b="0"/>
              <wp:wrapNone/>
              <wp:docPr id="5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205" cy="1054100"/>
                        <a:chOff x="1687" y="730"/>
                        <a:chExt cx="8783" cy="1660"/>
                      </a:xfrm>
                    </wpg:grpSpPr>
                    <pic:pic xmlns:pic="http://schemas.openxmlformats.org/drawingml/2006/picture">
                      <pic:nvPicPr>
                        <pic:cNvPr id="6" name="Picture 53" descr="KiM-so_tek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7" y="996"/>
                          <a:ext cx="1247" cy="1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3270" y="730"/>
                          <a:ext cx="7200" cy="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BFD3" w14:textId="77777777" w:rsidR="00601A98" w:rsidRPr="000606D5" w:rsidRDefault="00601A98" w:rsidP="00601A98">
                            <w:pPr>
                              <w:pStyle w:val="Header"/>
                              <w:tabs>
                                <w:tab w:val="clear" w:pos="4320"/>
                                <w:tab w:val="center" w:pos="-142"/>
                                <w:tab w:val="left" w:pos="3402"/>
                              </w:tabs>
                              <w:ind w:left="-142" w:right="-20"/>
                              <w:jc w:val="center"/>
                              <w:rPr>
                                <w:rFonts w:ascii="Tahoma" w:hAnsi="Tahom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0606D5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</w:rPr>
                              <w:t xml:space="preserve">REPUBLIKA </w:t>
                            </w:r>
                            <w:r w:rsidR="00E639D0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</w:rPr>
                              <w:t xml:space="preserve">SEVERNA </w:t>
                            </w:r>
                            <w:r w:rsidRPr="000606D5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</w:rPr>
                              <w:t>MAKEDONIJA</w:t>
                            </w:r>
                          </w:p>
                          <w:p w14:paraId="08D005FB" w14:textId="77777777" w:rsidR="00601A98" w:rsidRPr="00410D04" w:rsidRDefault="00601A98" w:rsidP="00601A98">
                            <w:pPr>
                              <w:pStyle w:val="Header"/>
                              <w:tabs>
                                <w:tab w:val="clear" w:pos="4320"/>
                                <w:tab w:val="center" w:pos="-142"/>
                                <w:tab w:val="left" w:pos="3402"/>
                              </w:tabs>
                              <w:ind w:left="-142" w:right="-20"/>
                              <w:jc w:val="center"/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410D04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  <w:t>UNIVERZITET</w:t>
                            </w:r>
                            <w:r>
                              <w:rPr>
                                <w:rFonts w:ascii="Verdana" w:hAnsi="Verdan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E405B1">
                              <w:rPr>
                                <w:b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>„</w:t>
                            </w:r>
                            <w:r w:rsidRPr="00410D04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  <w:t>SV. KIRIL I METODIJ</w:t>
                            </w:r>
                            <w:r w:rsidRPr="00E405B1">
                              <w:rPr>
                                <w:b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>“</w:t>
                            </w:r>
                            <w:r w:rsidRPr="000606D5">
                              <w:rPr>
                                <w:rFonts w:ascii="Tahoma" w:hAnsi="Tahom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410D04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  <w:t>VO SKOPJE</w:t>
                            </w:r>
                          </w:p>
                          <w:p w14:paraId="2F821945" w14:textId="77777777" w:rsidR="00601A98" w:rsidRPr="000606D5" w:rsidRDefault="00601A98" w:rsidP="00601A98">
                            <w:pPr>
                              <w:pStyle w:val="Header"/>
                              <w:tabs>
                                <w:tab w:val="clear" w:pos="4320"/>
                                <w:tab w:val="center" w:pos="-142"/>
                                <w:tab w:val="left" w:pos="3402"/>
                              </w:tabs>
                              <w:spacing w:before="120"/>
                              <w:ind w:left="-142" w:right="-23"/>
                              <w:jc w:val="center"/>
                              <w:rPr>
                                <w:rFonts w:ascii="Tahoma" w:hAnsi="Tahom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F2C6D">
                              <w:rPr>
                                <w:rFonts w:ascii="Staroslovenska" w:hAnsi="Staroslovenska" w:cs="Tahoma"/>
                                <w:sz w:val="24"/>
                                <w:szCs w:val="24"/>
                                <w:lang w:val="pl-PL"/>
                              </w:rPr>
                              <w:t>Me|unaroden seminar za makedonski jazik, literatura</w:t>
                            </w: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EF2C6D">
                              <w:rPr>
                                <w:rFonts w:ascii="Staroslovenska" w:hAnsi="Staroslovenska" w:cs="Tahoma"/>
                                <w:sz w:val="24"/>
                                <w:szCs w:val="24"/>
                                <w:lang w:val="pl-PL"/>
                              </w:rPr>
                              <w:t>i kultura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5"/>
                      <wps:cNvCnPr>
                        <a:cxnSpLocks noChangeShapeType="1"/>
                      </wps:cNvCnPr>
                      <wps:spPr bwMode="auto">
                        <a:xfrm>
                          <a:off x="3339" y="1476"/>
                          <a:ext cx="6840" cy="0"/>
                        </a:xfrm>
                        <a:prstGeom prst="line">
                          <a:avLst/>
                        </a:prstGeom>
                        <a:noFill/>
                        <a:ln w="41275" cmpd="thinThick">
                          <a:solidFill>
                            <a:srgbClr val="AE5C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2FBE7A" id="Group 60" o:spid="_x0000_s1027" style="position:absolute;margin-left:13.45pt;margin-top:.5pt;width:439.15pt;height:83pt;z-index:251657728" coordorigin="1687,730" coordsize="8783,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28" type="#_x0000_t75" alt="KiM-so_tekst" style="position:absolute;left:1687;top:996;width:1247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">
                <v:imagedata r:id="rId2" o:title="KiM-so_teks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9" type="#_x0000_t202" style="position:absolute;left:3270;top:730;width:7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7CD4BFD3" w14:textId="77777777" w:rsidR="00601A98" w:rsidRPr="000606D5" w:rsidRDefault="00601A98" w:rsidP="00601A98">
                      <w:pPr>
                        <w:pStyle w:val="Header"/>
                        <w:tabs>
                          <w:tab w:val="clear" w:pos="4320"/>
                          <w:tab w:val="center" w:pos="-142"/>
                          <w:tab w:val="left" w:pos="3402"/>
                        </w:tabs>
                        <w:ind w:left="-142" w:right="-20"/>
                        <w:jc w:val="center"/>
                        <w:rPr>
                          <w:rFonts w:ascii="Tahoma" w:hAnsi="Tahoma" w:cs="Tahoma"/>
                          <w:spacing w:val="20"/>
                          <w:sz w:val="24"/>
                          <w:szCs w:val="24"/>
                          <w:lang w:val="mk-MK"/>
                        </w:rPr>
                      </w:pPr>
                      <w:r w:rsidRPr="000606D5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</w:rPr>
                        <w:t xml:space="preserve">REPUBLIKA </w:t>
                      </w:r>
                      <w:r w:rsidR="00E639D0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</w:rPr>
                        <w:t xml:space="preserve">SEVERNA </w:t>
                      </w:r>
                      <w:r w:rsidRPr="000606D5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</w:rPr>
                        <w:t>MAKEDONIJA</w:t>
                      </w:r>
                    </w:p>
                    <w:p w14:paraId="08D005FB" w14:textId="77777777" w:rsidR="00601A98" w:rsidRPr="00410D04" w:rsidRDefault="00601A98" w:rsidP="00601A98">
                      <w:pPr>
                        <w:pStyle w:val="Header"/>
                        <w:tabs>
                          <w:tab w:val="clear" w:pos="4320"/>
                          <w:tab w:val="center" w:pos="-142"/>
                          <w:tab w:val="left" w:pos="3402"/>
                        </w:tabs>
                        <w:ind w:left="-142" w:right="-20"/>
                        <w:jc w:val="center"/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</w:pPr>
                      <w:r w:rsidRPr="00410D04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  <w:t>UNIVERZITET</w:t>
                      </w:r>
                      <w:r>
                        <w:rPr>
                          <w:rFonts w:ascii="Verdana" w:hAnsi="Verdana" w:cs="Tahoma"/>
                          <w:spacing w:val="2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E405B1">
                        <w:rPr>
                          <w:b/>
                          <w:spacing w:val="20"/>
                          <w:sz w:val="24"/>
                          <w:szCs w:val="24"/>
                          <w:lang w:val="mk-MK"/>
                        </w:rPr>
                        <w:t>„</w:t>
                      </w:r>
                      <w:r w:rsidRPr="00410D04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  <w:t>SV. KIRIL I METODIJ</w:t>
                      </w:r>
                      <w:r w:rsidRPr="00E405B1">
                        <w:rPr>
                          <w:b/>
                          <w:spacing w:val="20"/>
                          <w:sz w:val="24"/>
                          <w:szCs w:val="24"/>
                          <w:lang w:val="mk-MK"/>
                        </w:rPr>
                        <w:t>“</w:t>
                      </w:r>
                      <w:r w:rsidRPr="000606D5">
                        <w:rPr>
                          <w:rFonts w:ascii="Tahoma" w:hAnsi="Tahoma" w:cs="Tahoma"/>
                          <w:spacing w:val="2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410D04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  <w:t>VO SKOPJE</w:t>
                      </w:r>
                    </w:p>
                    <w:p w14:paraId="2F821945" w14:textId="77777777" w:rsidR="00601A98" w:rsidRPr="000606D5" w:rsidRDefault="00601A98" w:rsidP="00601A98">
                      <w:pPr>
                        <w:pStyle w:val="Header"/>
                        <w:tabs>
                          <w:tab w:val="clear" w:pos="4320"/>
                          <w:tab w:val="center" w:pos="-142"/>
                          <w:tab w:val="left" w:pos="3402"/>
                        </w:tabs>
                        <w:spacing w:before="120"/>
                        <w:ind w:left="-142" w:right="-23"/>
                        <w:jc w:val="center"/>
                        <w:rPr>
                          <w:rFonts w:ascii="Tahoma" w:hAnsi="Tahoma" w:cs="Tahoma"/>
                          <w:spacing w:val="20"/>
                          <w:sz w:val="24"/>
                          <w:szCs w:val="24"/>
                          <w:lang w:val="mk-MK"/>
                        </w:rPr>
                      </w:pPr>
                      <w:r w:rsidRPr="00EF2C6D">
                        <w:rPr>
                          <w:rFonts w:ascii="Staroslovenska" w:hAnsi="Staroslovenska" w:cs="Tahoma"/>
                          <w:sz w:val="24"/>
                          <w:szCs w:val="24"/>
                          <w:lang w:val="pl-PL"/>
                        </w:rPr>
                        <w:t>Me|unaroden seminar za makedonski jazik, literatura</w:t>
                      </w:r>
                      <w:r>
                        <w:rPr>
                          <w:rFonts w:cs="Tahoma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EF2C6D">
                        <w:rPr>
                          <w:rFonts w:ascii="Staroslovenska" w:hAnsi="Staroslovenska" w:cs="Tahoma"/>
                          <w:sz w:val="24"/>
                          <w:szCs w:val="24"/>
                          <w:lang w:val="pl-PL"/>
                        </w:rPr>
                        <w:t>i kultura</w:t>
                      </w:r>
                    </w:p>
                  </w:txbxContent>
                </v:textbox>
              </v:shape>
              <v:line id="Line 55" o:spid="_x0000_s1030" style="position:absolute;visibility:visible;mso-wrap-style:square" from="3339,1476" to="10179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" strokecolor="#ae5c1e" strokeweight="3.25pt">
                <v:stroke linestyle="thinThick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5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7"/>
  </w:num>
  <w:num w:numId="13">
    <w:abstractNumId w:val="8"/>
  </w:num>
  <w:num w:numId="14">
    <w:abstractNumId w:val="5"/>
  </w:num>
  <w:num w:numId="15">
    <w:abstractNumId w:val="14"/>
  </w:num>
  <w:num w:numId="16">
    <w:abstractNumId w:val="16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50"/>
    <w:rsid w:val="00021246"/>
    <w:rsid w:val="000250D7"/>
    <w:rsid w:val="000259FA"/>
    <w:rsid w:val="000269BD"/>
    <w:rsid w:val="000455E2"/>
    <w:rsid w:val="000606D5"/>
    <w:rsid w:val="00065A10"/>
    <w:rsid w:val="00065FFC"/>
    <w:rsid w:val="00066A93"/>
    <w:rsid w:val="00080168"/>
    <w:rsid w:val="000873A3"/>
    <w:rsid w:val="00087E42"/>
    <w:rsid w:val="000D1F9A"/>
    <w:rsid w:val="000D7FD1"/>
    <w:rsid w:val="00101100"/>
    <w:rsid w:val="00125BC2"/>
    <w:rsid w:val="001275E7"/>
    <w:rsid w:val="00161C22"/>
    <w:rsid w:val="00174609"/>
    <w:rsid w:val="00186B58"/>
    <w:rsid w:val="00195F64"/>
    <w:rsid w:val="001A2B3A"/>
    <w:rsid w:val="001D00A7"/>
    <w:rsid w:val="001F075D"/>
    <w:rsid w:val="001F0CAE"/>
    <w:rsid w:val="0024609C"/>
    <w:rsid w:val="002515C5"/>
    <w:rsid w:val="00266D4A"/>
    <w:rsid w:val="00271645"/>
    <w:rsid w:val="002E11D2"/>
    <w:rsid w:val="0030640C"/>
    <w:rsid w:val="00331F19"/>
    <w:rsid w:val="00335FD6"/>
    <w:rsid w:val="00350291"/>
    <w:rsid w:val="00383AD9"/>
    <w:rsid w:val="003A5FCA"/>
    <w:rsid w:val="003B4472"/>
    <w:rsid w:val="003C03FE"/>
    <w:rsid w:val="003F0839"/>
    <w:rsid w:val="00410D04"/>
    <w:rsid w:val="00410F99"/>
    <w:rsid w:val="00416E65"/>
    <w:rsid w:val="00417E5F"/>
    <w:rsid w:val="00436487"/>
    <w:rsid w:val="00446682"/>
    <w:rsid w:val="00481260"/>
    <w:rsid w:val="00481E6A"/>
    <w:rsid w:val="004931F3"/>
    <w:rsid w:val="004A3225"/>
    <w:rsid w:val="004A5239"/>
    <w:rsid w:val="004C766E"/>
    <w:rsid w:val="0050170E"/>
    <w:rsid w:val="005077BA"/>
    <w:rsid w:val="00511118"/>
    <w:rsid w:val="0051277B"/>
    <w:rsid w:val="00544A7B"/>
    <w:rsid w:val="00561E28"/>
    <w:rsid w:val="005A0835"/>
    <w:rsid w:val="005C6C99"/>
    <w:rsid w:val="005F46E6"/>
    <w:rsid w:val="00601A98"/>
    <w:rsid w:val="006100CA"/>
    <w:rsid w:val="00617CCD"/>
    <w:rsid w:val="00641CDD"/>
    <w:rsid w:val="006441F8"/>
    <w:rsid w:val="006673BC"/>
    <w:rsid w:val="006D7A32"/>
    <w:rsid w:val="006E5396"/>
    <w:rsid w:val="006E614D"/>
    <w:rsid w:val="006F43A3"/>
    <w:rsid w:val="006F456C"/>
    <w:rsid w:val="00716057"/>
    <w:rsid w:val="00717DF8"/>
    <w:rsid w:val="007341EE"/>
    <w:rsid w:val="007352A7"/>
    <w:rsid w:val="00761DAC"/>
    <w:rsid w:val="00792A6F"/>
    <w:rsid w:val="007F171B"/>
    <w:rsid w:val="007F3E16"/>
    <w:rsid w:val="00821E23"/>
    <w:rsid w:val="00835F5E"/>
    <w:rsid w:val="00847724"/>
    <w:rsid w:val="008571C2"/>
    <w:rsid w:val="0087093D"/>
    <w:rsid w:val="0088349F"/>
    <w:rsid w:val="00886EC3"/>
    <w:rsid w:val="00887946"/>
    <w:rsid w:val="00897EC4"/>
    <w:rsid w:val="008C1E8E"/>
    <w:rsid w:val="008C7BC1"/>
    <w:rsid w:val="008D1E01"/>
    <w:rsid w:val="00901BF8"/>
    <w:rsid w:val="00904640"/>
    <w:rsid w:val="00910E55"/>
    <w:rsid w:val="00931607"/>
    <w:rsid w:val="00952C7C"/>
    <w:rsid w:val="00955E88"/>
    <w:rsid w:val="00956E50"/>
    <w:rsid w:val="00967B8E"/>
    <w:rsid w:val="00977EEE"/>
    <w:rsid w:val="009859E1"/>
    <w:rsid w:val="009B7EEF"/>
    <w:rsid w:val="009C29F7"/>
    <w:rsid w:val="009D3BF4"/>
    <w:rsid w:val="009E31D1"/>
    <w:rsid w:val="009F33C7"/>
    <w:rsid w:val="00A03E98"/>
    <w:rsid w:val="00A20D0A"/>
    <w:rsid w:val="00A25984"/>
    <w:rsid w:val="00A30F73"/>
    <w:rsid w:val="00A44751"/>
    <w:rsid w:val="00A755ED"/>
    <w:rsid w:val="00AB4B8B"/>
    <w:rsid w:val="00AC3254"/>
    <w:rsid w:val="00AE0F9B"/>
    <w:rsid w:val="00AE1E61"/>
    <w:rsid w:val="00B02238"/>
    <w:rsid w:val="00B1578A"/>
    <w:rsid w:val="00B33341"/>
    <w:rsid w:val="00B849BB"/>
    <w:rsid w:val="00B90B51"/>
    <w:rsid w:val="00BA6F83"/>
    <w:rsid w:val="00BD02FC"/>
    <w:rsid w:val="00C21C55"/>
    <w:rsid w:val="00C23E0E"/>
    <w:rsid w:val="00C775FB"/>
    <w:rsid w:val="00CA042C"/>
    <w:rsid w:val="00CC4FC6"/>
    <w:rsid w:val="00CF5F57"/>
    <w:rsid w:val="00D1388D"/>
    <w:rsid w:val="00D44601"/>
    <w:rsid w:val="00D53BBB"/>
    <w:rsid w:val="00D868D7"/>
    <w:rsid w:val="00DC2369"/>
    <w:rsid w:val="00DF0B7B"/>
    <w:rsid w:val="00E109B4"/>
    <w:rsid w:val="00E23205"/>
    <w:rsid w:val="00E23FA3"/>
    <w:rsid w:val="00E24B50"/>
    <w:rsid w:val="00E405B1"/>
    <w:rsid w:val="00E532FA"/>
    <w:rsid w:val="00E60AFD"/>
    <w:rsid w:val="00E6178D"/>
    <w:rsid w:val="00E639D0"/>
    <w:rsid w:val="00E811E1"/>
    <w:rsid w:val="00EE6489"/>
    <w:rsid w:val="00EF2C6D"/>
    <w:rsid w:val="00F07E6F"/>
    <w:rsid w:val="00F43C5C"/>
    <w:rsid w:val="00F61C69"/>
    <w:rsid w:val="00F64D99"/>
    <w:rsid w:val="00F87943"/>
    <w:rsid w:val="00F9591D"/>
    <w:rsid w:val="00FA27EF"/>
    <w:rsid w:val="00FA2814"/>
    <w:rsid w:val="00FA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,"/>
  <w:listSeparator w:val=";"/>
  <w14:docId w14:val="76B99C9E"/>
  <w15:docId w15:val="{6AD5F102-A493-45CB-B315-51E878A4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uiPriority w:val="59"/>
    <w:rsid w:val="00065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Seminar\MSMJL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MSMJLK</Template>
  <TotalTime>4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creator>Evdokija Ilijevska</dc:creator>
  <cp:lastModifiedBy>Evdokija Ilijevska</cp:lastModifiedBy>
  <cp:revision>4</cp:revision>
  <cp:lastPrinted>2022-04-28T08:48:00Z</cp:lastPrinted>
  <dcterms:created xsi:type="dcterms:W3CDTF">2022-04-27T09:18:00Z</dcterms:created>
  <dcterms:modified xsi:type="dcterms:W3CDTF">2022-04-28T08:52:00Z</dcterms:modified>
</cp:coreProperties>
</file>